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CE122988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1A1C"/>
    <w:rsid w:val="000359FB"/>
    <w:rsid w:val="00037355"/>
    <w:rsid w:val="0003738F"/>
    <w:rsid w:val="00044702"/>
    <w:rsid w:val="000613D8"/>
    <w:rsid w:val="0006308C"/>
    <w:rsid w:val="000A4C35"/>
    <w:rsid w:val="000E43BE"/>
    <w:rsid w:val="00111574"/>
    <w:rsid w:val="001803CC"/>
    <w:rsid w:val="00232C82"/>
    <w:rsid w:val="00256421"/>
    <w:rsid w:val="002A381A"/>
    <w:rsid w:val="00317806"/>
    <w:rsid w:val="003207F3"/>
    <w:rsid w:val="003277DD"/>
    <w:rsid w:val="00333316"/>
    <w:rsid w:val="003626B9"/>
    <w:rsid w:val="0036328B"/>
    <w:rsid w:val="003905D7"/>
    <w:rsid w:val="003A0F2E"/>
    <w:rsid w:val="003B77EE"/>
    <w:rsid w:val="003E61C8"/>
    <w:rsid w:val="003E6A96"/>
    <w:rsid w:val="003F6525"/>
    <w:rsid w:val="00413FDD"/>
    <w:rsid w:val="00493691"/>
    <w:rsid w:val="004B4994"/>
    <w:rsid w:val="004B582D"/>
    <w:rsid w:val="00593966"/>
    <w:rsid w:val="00596A88"/>
    <w:rsid w:val="005C1AF7"/>
    <w:rsid w:val="005D7F3C"/>
    <w:rsid w:val="005F1B62"/>
    <w:rsid w:val="0060473B"/>
    <w:rsid w:val="00604C7C"/>
    <w:rsid w:val="0061014C"/>
    <w:rsid w:val="0062059D"/>
    <w:rsid w:val="00630C1E"/>
    <w:rsid w:val="00655766"/>
    <w:rsid w:val="00672DCD"/>
    <w:rsid w:val="006D4E56"/>
    <w:rsid w:val="006E6549"/>
    <w:rsid w:val="00716E1A"/>
    <w:rsid w:val="007414C3"/>
    <w:rsid w:val="007971E1"/>
    <w:rsid w:val="007B25C5"/>
    <w:rsid w:val="007E5150"/>
    <w:rsid w:val="007E7DF7"/>
    <w:rsid w:val="00806BB0"/>
    <w:rsid w:val="00810785"/>
    <w:rsid w:val="00817537"/>
    <w:rsid w:val="008356C3"/>
    <w:rsid w:val="00867815"/>
    <w:rsid w:val="008709EF"/>
    <w:rsid w:val="008B7390"/>
    <w:rsid w:val="00957B5A"/>
    <w:rsid w:val="009F2FEF"/>
    <w:rsid w:val="00A81FC1"/>
    <w:rsid w:val="00A86999"/>
    <w:rsid w:val="00AC5C9A"/>
    <w:rsid w:val="00AE2B91"/>
    <w:rsid w:val="00B22396"/>
    <w:rsid w:val="00B726A4"/>
    <w:rsid w:val="00BB560F"/>
    <w:rsid w:val="00BD34CB"/>
    <w:rsid w:val="00C068B8"/>
    <w:rsid w:val="00C3548B"/>
    <w:rsid w:val="00C45005"/>
    <w:rsid w:val="00C97A0F"/>
    <w:rsid w:val="00CC246F"/>
    <w:rsid w:val="00CD1E46"/>
    <w:rsid w:val="00D63CC7"/>
    <w:rsid w:val="00E00F2F"/>
    <w:rsid w:val="00E179C3"/>
    <w:rsid w:val="00E32CD8"/>
    <w:rsid w:val="00E34349"/>
    <w:rsid w:val="00E55865"/>
    <w:rsid w:val="00F1044F"/>
    <w:rsid w:val="00F24EDF"/>
    <w:rsid w:val="00F54C19"/>
    <w:rsid w:val="00FB1608"/>
    <w:rsid w:val="00FD41A4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031A1C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630C1E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7E7DF7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031A1C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table" w:styleId="TableGrid">
    <w:name w:val="Table Grid"/>
    <w:basedOn w:val="TableNormal"/>
    <w:rsid w:val="00806B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copy">
    <w:name w:val="bodycopy"/>
    <w:basedOn w:val="DefaultParagraphFont"/>
    <w:rsid w:val="008B73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18441-2A2C-442C-B541-C5C48C82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16</TotalTime>
  <Pages>5</Pages>
  <Words>980</Words>
  <Characters>8422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9384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5</cp:revision>
  <cp:lastPrinted>2013-05-31T17:10:00Z</cp:lastPrinted>
  <dcterms:created xsi:type="dcterms:W3CDTF">2013-02-01T19:16:00Z</dcterms:created>
  <dcterms:modified xsi:type="dcterms:W3CDTF">2013-05-31T19:25:00Z</dcterms:modified>
  <cp:category/>
</cp:coreProperties>
</file>