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 w15:restartNumberingAfterBreak="0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 w15:restartNumberingAfterBreak="0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 w15:restartNumberingAfterBreak="0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 w15:restartNumberingAfterBreak="0">
    <w:nsid w:val="51864E08"/>
    <w:multiLevelType w:val="multilevel"/>
    <w:tmpl w:val="243EC7B0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206"/>
        </w:tabs>
        <w:ind w:left="1206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 w15:restartNumberingAfterBreak="0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396246090">
    <w:abstractNumId w:val="0"/>
  </w:num>
  <w:num w:numId="2" w16cid:durableId="2035155307">
    <w:abstractNumId w:val="4"/>
  </w:num>
  <w:num w:numId="3" w16cid:durableId="605768481">
    <w:abstractNumId w:val="1"/>
  </w:num>
  <w:num w:numId="4" w16cid:durableId="675498274">
    <w:abstractNumId w:val="3"/>
  </w:num>
  <w:num w:numId="5" w16cid:durableId="1318194460">
    <w:abstractNumId w:val="2"/>
  </w:num>
  <w:num w:numId="6" w16cid:durableId="969751610">
    <w:abstractNumId w:val="5"/>
  </w:num>
  <w:num w:numId="7" w16cid:durableId="2058821597">
    <w:abstractNumId w:val="4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8" w16cid:durableId="1526208132">
    <w:abstractNumId w:val="4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9" w16cid:durableId="154957071">
    <w:abstractNumId w:val="4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10" w16cid:durableId="1157846425">
    <w:abstractNumId w:val="4"/>
    <w:lvlOverride w:ilvl="0">
      <w:startOverride w:val="1"/>
    </w:lvlOverride>
    <w:lvlOverride w:ilvl="1">
      <w:startOverride w:val="1"/>
    </w:lvlOverride>
    <w:lvlOverride w:ilvl="2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ocumentProtection w:edit="readOnly" w:enforcement="0"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E6A96"/>
    <w:rsid w:val="00012D03"/>
    <w:rsid w:val="000359FB"/>
    <w:rsid w:val="00037355"/>
    <w:rsid w:val="00044702"/>
    <w:rsid w:val="0006308C"/>
    <w:rsid w:val="00086B59"/>
    <w:rsid w:val="00093EB7"/>
    <w:rsid w:val="000C696B"/>
    <w:rsid w:val="000E5893"/>
    <w:rsid w:val="001611CE"/>
    <w:rsid w:val="001B2814"/>
    <w:rsid w:val="002016A2"/>
    <w:rsid w:val="0022243E"/>
    <w:rsid w:val="00256421"/>
    <w:rsid w:val="00275EB7"/>
    <w:rsid w:val="00296BBF"/>
    <w:rsid w:val="002B2E4A"/>
    <w:rsid w:val="002E02AB"/>
    <w:rsid w:val="00317806"/>
    <w:rsid w:val="003207F3"/>
    <w:rsid w:val="00333316"/>
    <w:rsid w:val="003626B9"/>
    <w:rsid w:val="0036328B"/>
    <w:rsid w:val="003905D7"/>
    <w:rsid w:val="003A0F2E"/>
    <w:rsid w:val="003A252A"/>
    <w:rsid w:val="003C0F83"/>
    <w:rsid w:val="003C3FED"/>
    <w:rsid w:val="003E61C8"/>
    <w:rsid w:val="003E6A96"/>
    <w:rsid w:val="003F6525"/>
    <w:rsid w:val="00413FDD"/>
    <w:rsid w:val="004169EA"/>
    <w:rsid w:val="004304EC"/>
    <w:rsid w:val="0044063C"/>
    <w:rsid w:val="004B4994"/>
    <w:rsid w:val="004B582D"/>
    <w:rsid w:val="004C0F28"/>
    <w:rsid w:val="0059096A"/>
    <w:rsid w:val="00593966"/>
    <w:rsid w:val="00596A88"/>
    <w:rsid w:val="005C1AF7"/>
    <w:rsid w:val="005D034E"/>
    <w:rsid w:val="005D7F3C"/>
    <w:rsid w:val="005F488E"/>
    <w:rsid w:val="0060473B"/>
    <w:rsid w:val="00604C7C"/>
    <w:rsid w:val="006165D5"/>
    <w:rsid w:val="00672DCD"/>
    <w:rsid w:val="006E2BF1"/>
    <w:rsid w:val="006E6549"/>
    <w:rsid w:val="00716E1A"/>
    <w:rsid w:val="007414C3"/>
    <w:rsid w:val="00742C9A"/>
    <w:rsid w:val="007B25C5"/>
    <w:rsid w:val="007B607B"/>
    <w:rsid w:val="007C4B02"/>
    <w:rsid w:val="007D1600"/>
    <w:rsid w:val="008072CF"/>
    <w:rsid w:val="00807939"/>
    <w:rsid w:val="00867815"/>
    <w:rsid w:val="008709EF"/>
    <w:rsid w:val="00902A63"/>
    <w:rsid w:val="00924A29"/>
    <w:rsid w:val="00970207"/>
    <w:rsid w:val="009823AF"/>
    <w:rsid w:val="009D0D84"/>
    <w:rsid w:val="009D7557"/>
    <w:rsid w:val="009F2FEF"/>
    <w:rsid w:val="00A12C3A"/>
    <w:rsid w:val="00A86999"/>
    <w:rsid w:val="00AC5C9A"/>
    <w:rsid w:val="00B66AA5"/>
    <w:rsid w:val="00BA030D"/>
    <w:rsid w:val="00BB560F"/>
    <w:rsid w:val="00BD34CB"/>
    <w:rsid w:val="00BF7D69"/>
    <w:rsid w:val="00C068B8"/>
    <w:rsid w:val="00C45005"/>
    <w:rsid w:val="00C63EB0"/>
    <w:rsid w:val="00C8239B"/>
    <w:rsid w:val="00CC246F"/>
    <w:rsid w:val="00CD1E46"/>
    <w:rsid w:val="00D74CC8"/>
    <w:rsid w:val="00DB62D2"/>
    <w:rsid w:val="00E253AB"/>
    <w:rsid w:val="00E9369B"/>
    <w:rsid w:val="00E942A1"/>
    <w:rsid w:val="00EA0E79"/>
    <w:rsid w:val="00EA44D8"/>
    <w:rsid w:val="00F14ED2"/>
    <w:rsid w:val="00F24EDF"/>
    <w:rsid w:val="00F266A1"/>
    <w:rsid w:val="00FC2E34"/>
    <w:rsid w:val="00F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  <w14:docId w14:val="530004F0"/>
  <w15:docId w15:val="{5EE990B7-20CB-46C4-8FAC-F4880BAE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611CE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70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3C0F83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3C0F83"/>
    <w:pPr>
      <w:numPr>
        <w:ilvl w:val="4"/>
      </w:numPr>
      <w:tabs>
        <w:tab w:val="clear" w:pos="2304"/>
        <w:tab w:val="num" w:pos="2880"/>
      </w:tabs>
      <w:ind w:left="2880" w:hanging="630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696B"/>
    <w:pPr>
      <w:widowControl/>
      <w:autoSpaceDE/>
      <w:autoSpaceDN/>
      <w:adjustRightInd/>
      <w:spacing w:after="200" w:line="276" w:lineRule="auto"/>
      <w:contextualSpacing/>
      <w:jc w:val="left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33887-294D-4209-AE08-A8F0CC18A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ARCATMasterR2.dot</Template>
  <TotalTime>6</TotalTime>
  <Pages>5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11069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Steve Gleason</cp:lastModifiedBy>
  <cp:revision>5</cp:revision>
  <cp:lastPrinted>2009-09-15T15:50:00Z</cp:lastPrinted>
  <dcterms:created xsi:type="dcterms:W3CDTF">2013-02-01T19:25:00Z</dcterms:created>
  <dcterms:modified xsi:type="dcterms:W3CDTF">2022-06-06T19:58:00Z</dcterms:modified>
  <cp:category/>
</cp:coreProperties>
</file>