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042066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03BD"/>
    <w:rsid w:val="00012D03"/>
    <w:rsid w:val="00025BB0"/>
    <w:rsid w:val="000359FB"/>
    <w:rsid w:val="00037355"/>
    <w:rsid w:val="00043F05"/>
    <w:rsid w:val="00044702"/>
    <w:rsid w:val="000464E2"/>
    <w:rsid w:val="0006308C"/>
    <w:rsid w:val="000A44FA"/>
    <w:rsid w:val="000D0E73"/>
    <w:rsid w:val="0018143B"/>
    <w:rsid w:val="001E4838"/>
    <w:rsid w:val="001F4563"/>
    <w:rsid w:val="00237D67"/>
    <w:rsid w:val="00256421"/>
    <w:rsid w:val="002815BF"/>
    <w:rsid w:val="00293300"/>
    <w:rsid w:val="00317806"/>
    <w:rsid w:val="003207F3"/>
    <w:rsid w:val="00333316"/>
    <w:rsid w:val="00350161"/>
    <w:rsid w:val="003626B9"/>
    <w:rsid w:val="0036328B"/>
    <w:rsid w:val="003905D7"/>
    <w:rsid w:val="003A0F2E"/>
    <w:rsid w:val="003E61C8"/>
    <w:rsid w:val="003E6A96"/>
    <w:rsid w:val="003F6525"/>
    <w:rsid w:val="00413FDD"/>
    <w:rsid w:val="00463DAD"/>
    <w:rsid w:val="004B4994"/>
    <w:rsid w:val="004B582D"/>
    <w:rsid w:val="004F2E98"/>
    <w:rsid w:val="00517216"/>
    <w:rsid w:val="00547462"/>
    <w:rsid w:val="00593966"/>
    <w:rsid w:val="00596A88"/>
    <w:rsid w:val="005A0138"/>
    <w:rsid w:val="005C1AF7"/>
    <w:rsid w:val="005D7F3C"/>
    <w:rsid w:val="0060473B"/>
    <w:rsid w:val="00604C7C"/>
    <w:rsid w:val="006077A7"/>
    <w:rsid w:val="0062059D"/>
    <w:rsid w:val="00672DCD"/>
    <w:rsid w:val="006B43AE"/>
    <w:rsid w:val="006E6549"/>
    <w:rsid w:val="00711C4E"/>
    <w:rsid w:val="00716E1A"/>
    <w:rsid w:val="007414C3"/>
    <w:rsid w:val="0075026D"/>
    <w:rsid w:val="00775A21"/>
    <w:rsid w:val="007B25C5"/>
    <w:rsid w:val="00867815"/>
    <w:rsid w:val="008709EF"/>
    <w:rsid w:val="009219C6"/>
    <w:rsid w:val="00995EBF"/>
    <w:rsid w:val="009A0F63"/>
    <w:rsid w:val="009F2FEF"/>
    <w:rsid w:val="00A14125"/>
    <w:rsid w:val="00A50687"/>
    <w:rsid w:val="00A572C4"/>
    <w:rsid w:val="00A76A0C"/>
    <w:rsid w:val="00A76A97"/>
    <w:rsid w:val="00A86999"/>
    <w:rsid w:val="00A869BF"/>
    <w:rsid w:val="00AA1D64"/>
    <w:rsid w:val="00AC5C9A"/>
    <w:rsid w:val="00AC6796"/>
    <w:rsid w:val="00B03254"/>
    <w:rsid w:val="00B724F5"/>
    <w:rsid w:val="00BB560F"/>
    <w:rsid w:val="00BD34CB"/>
    <w:rsid w:val="00C01634"/>
    <w:rsid w:val="00C068B8"/>
    <w:rsid w:val="00C45005"/>
    <w:rsid w:val="00CC246F"/>
    <w:rsid w:val="00CD1E46"/>
    <w:rsid w:val="00D27EBD"/>
    <w:rsid w:val="00DB1351"/>
    <w:rsid w:val="00DC0467"/>
    <w:rsid w:val="00E547C2"/>
    <w:rsid w:val="00EF0243"/>
    <w:rsid w:val="00F24670"/>
    <w:rsid w:val="00F24EDF"/>
    <w:rsid w:val="00F4151E"/>
    <w:rsid w:val="00F432E7"/>
    <w:rsid w:val="00FC623A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5A0138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A50687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character" w:customStyle="1" w:styleId="bodycopy">
    <w:name w:val="bodycopy"/>
    <w:basedOn w:val="DefaultParagraphFont"/>
    <w:rsid w:val="004F2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ECC3-7C5D-42E7-848A-6AD2C077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8</TotalTime>
  <Pages>6</Pages>
  <Words>1178</Words>
  <Characters>9616</Characters>
  <Application>Microsoft Office Word</Application>
  <DocSecurity>0</DocSecurity>
  <Lines>80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10773</CharactersWithSpaces>
  <SharedDoc>false</SharedDoc>
  <HyperlinkBase/>
  <HLinks>
    <vt:vector size="6" baseType="variant">
      <vt:variant>
        <vt:i4>5046377</vt:i4>
      </vt:variant>
      <vt:variant>
        <vt:i4>0</vt:i4>
      </vt:variant>
      <vt:variant>
        <vt:i4>0</vt:i4>
      </vt:variant>
      <vt:variant>
        <vt:i4>5</vt:i4>
      </vt:variant>
      <vt:variant>
        <vt:lpwstr>mailto:sales@homasote.com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2009-09-24T14:52:00Z</cp:lastPrinted>
  <dcterms:created xsi:type="dcterms:W3CDTF">2013-02-01T19:26:00Z</dcterms:created>
  <dcterms:modified xsi:type="dcterms:W3CDTF">2013-05-31T19:31:00Z</dcterms:modified>
  <cp:category/>
</cp:coreProperties>
</file>