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30BE70F8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03BD"/>
    <w:rsid w:val="000013ED"/>
    <w:rsid w:val="00012D03"/>
    <w:rsid w:val="00025BB0"/>
    <w:rsid w:val="000359FB"/>
    <w:rsid w:val="00037355"/>
    <w:rsid w:val="00043F05"/>
    <w:rsid w:val="00044702"/>
    <w:rsid w:val="00045D04"/>
    <w:rsid w:val="000464E2"/>
    <w:rsid w:val="0006308C"/>
    <w:rsid w:val="00067F70"/>
    <w:rsid w:val="000D0E73"/>
    <w:rsid w:val="000E3E2E"/>
    <w:rsid w:val="001000E3"/>
    <w:rsid w:val="00143FA5"/>
    <w:rsid w:val="00152549"/>
    <w:rsid w:val="0018143B"/>
    <w:rsid w:val="001F4563"/>
    <w:rsid w:val="00237D67"/>
    <w:rsid w:val="00253B02"/>
    <w:rsid w:val="00256421"/>
    <w:rsid w:val="00275440"/>
    <w:rsid w:val="00293300"/>
    <w:rsid w:val="002A7048"/>
    <w:rsid w:val="00317806"/>
    <w:rsid w:val="00317CEC"/>
    <w:rsid w:val="003207F3"/>
    <w:rsid w:val="00333316"/>
    <w:rsid w:val="003430F8"/>
    <w:rsid w:val="00345958"/>
    <w:rsid w:val="003626B9"/>
    <w:rsid w:val="0036328B"/>
    <w:rsid w:val="00380B4F"/>
    <w:rsid w:val="003905D7"/>
    <w:rsid w:val="003A0F2E"/>
    <w:rsid w:val="003E61C8"/>
    <w:rsid w:val="003E6A96"/>
    <w:rsid w:val="003F0A7D"/>
    <w:rsid w:val="003F635D"/>
    <w:rsid w:val="003F6525"/>
    <w:rsid w:val="00413FDD"/>
    <w:rsid w:val="004465D5"/>
    <w:rsid w:val="00466F9C"/>
    <w:rsid w:val="004A2744"/>
    <w:rsid w:val="004B4994"/>
    <w:rsid w:val="004B582D"/>
    <w:rsid w:val="004F2E98"/>
    <w:rsid w:val="00543217"/>
    <w:rsid w:val="00547462"/>
    <w:rsid w:val="00593966"/>
    <w:rsid w:val="00596A88"/>
    <w:rsid w:val="005C1AF7"/>
    <w:rsid w:val="005D7F3C"/>
    <w:rsid w:val="005F63B9"/>
    <w:rsid w:val="0060473B"/>
    <w:rsid w:val="00604C7C"/>
    <w:rsid w:val="0062059D"/>
    <w:rsid w:val="00641B2F"/>
    <w:rsid w:val="00672DCD"/>
    <w:rsid w:val="006D0278"/>
    <w:rsid w:val="006E6549"/>
    <w:rsid w:val="00711C4E"/>
    <w:rsid w:val="00716E1A"/>
    <w:rsid w:val="0072268B"/>
    <w:rsid w:val="007414C3"/>
    <w:rsid w:val="0075026D"/>
    <w:rsid w:val="007B25C5"/>
    <w:rsid w:val="007C012B"/>
    <w:rsid w:val="00843994"/>
    <w:rsid w:val="008560B9"/>
    <w:rsid w:val="00867815"/>
    <w:rsid w:val="008709EF"/>
    <w:rsid w:val="008F4A6E"/>
    <w:rsid w:val="009219C6"/>
    <w:rsid w:val="00932EF0"/>
    <w:rsid w:val="009F2FEF"/>
    <w:rsid w:val="00A03F01"/>
    <w:rsid w:val="00A23E59"/>
    <w:rsid w:val="00A572C4"/>
    <w:rsid w:val="00A76A0C"/>
    <w:rsid w:val="00A83C69"/>
    <w:rsid w:val="00A86999"/>
    <w:rsid w:val="00A869BF"/>
    <w:rsid w:val="00AC5C9A"/>
    <w:rsid w:val="00B5469B"/>
    <w:rsid w:val="00B724F5"/>
    <w:rsid w:val="00B926DC"/>
    <w:rsid w:val="00BB560F"/>
    <w:rsid w:val="00BD34CB"/>
    <w:rsid w:val="00BE75EF"/>
    <w:rsid w:val="00C01634"/>
    <w:rsid w:val="00C064F6"/>
    <w:rsid w:val="00C068B8"/>
    <w:rsid w:val="00C45005"/>
    <w:rsid w:val="00C94247"/>
    <w:rsid w:val="00CC246F"/>
    <w:rsid w:val="00CD1E46"/>
    <w:rsid w:val="00CF3FEE"/>
    <w:rsid w:val="00D27EBD"/>
    <w:rsid w:val="00D64BE7"/>
    <w:rsid w:val="00DB1351"/>
    <w:rsid w:val="00E02DBD"/>
    <w:rsid w:val="00E547C2"/>
    <w:rsid w:val="00EF0243"/>
    <w:rsid w:val="00F24EDF"/>
    <w:rsid w:val="00F4151E"/>
    <w:rsid w:val="00F432E7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932EF0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D64BE7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character" w:customStyle="1" w:styleId="bodycopy">
    <w:name w:val="bodycopy"/>
    <w:basedOn w:val="DefaultParagraphFont"/>
    <w:rsid w:val="004F2E98"/>
  </w:style>
  <w:style w:type="paragraph" w:customStyle="1" w:styleId="Default">
    <w:name w:val="Default"/>
    <w:rsid w:val="00045D04"/>
    <w:pPr>
      <w:widowControl w:val="0"/>
      <w:autoSpaceDE w:val="0"/>
      <w:autoSpaceDN w:val="0"/>
      <w:adjustRightInd w:val="0"/>
    </w:pPr>
    <w:rPr>
      <w:rFonts w:ascii="Helvetica Neue" w:hAnsi="Helvetica Neue"/>
      <w:color w:val="000000"/>
      <w:sz w:val="24"/>
      <w:szCs w:val="24"/>
    </w:rPr>
  </w:style>
  <w:style w:type="table" w:styleId="TableGrid">
    <w:name w:val="Table Grid"/>
    <w:basedOn w:val="TableNormal"/>
    <w:rsid w:val="001525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7E68C-3025-4AF1-B088-D9C42478F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20</TotalTime>
  <Pages>6</Pages>
  <Words>1426</Words>
  <Characters>10657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12059</CharactersWithSpaces>
  <SharedDoc>false</SharedDoc>
  <HyperlinkBase/>
  <HLinks>
    <vt:vector size="6" baseType="variant">
      <vt:variant>
        <vt:i4>5046377</vt:i4>
      </vt:variant>
      <vt:variant>
        <vt:i4>0</vt:i4>
      </vt:variant>
      <vt:variant>
        <vt:i4>0</vt:i4>
      </vt:variant>
      <vt:variant>
        <vt:i4>5</vt:i4>
      </vt:variant>
      <vt:variant>
        <vt:lpwstr>mailto:sales@homasote.com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2009-09-29T16:12:00Z</cp:lastPrinted>
  <dcterms:created xsi:type="dcterms:W3CDTF">2013-02-01T19:29:00Z</dcterms:created>
  <dcterms:modified xsi:type="dcterms:W3CDTF">2013-05-31T19:42:00Z</dcterms:modified>
  <cp:category/>
</cp:coreProperties>
</file>