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Para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8544E1AC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1296"/>
        </w:tabs>
        <w:ind w:left="129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746"/>
        </w:tabs>
        <w:ind w:left="1746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A96"/>
    <w:rsid w:val="00012D03"/>
    <w:rsid w:val="000359FB"/>
    <w:rsid w:val="00037355"/>
    <w:rsid w:val="00044702"/>
    <w:rsid w:val="0006308C"/>
    <w:rsid w:val="002248FA"/>
    <w:rsid w:val="00256421"/>
    <w:rsid w:val="00291EE1"/>
    <w:rsid w:val="002D270A"/>
    <w:rsid w:val="003074AC"/>
    <w:rsid w:val="00314D3B"/>
    <w:rsid w:val="00317806"/>
    <w:rsid w:val="003207F3"/>
    <w:rsid w:val="00333316"/>
    <w:rsid w:val="003616D5"/>
    <w:rsid w:val="003626B9"/>
    <w:rsid w:val="0036328B"/>
    <w:rsid w:val="003905D7"/>
    <w:rsid w:val="003A0F2E"/>
    <w:rsid w:val="003E61C8"/>
    <w:rsid w:val="003F6525"/>
    <w:rsid w:val="00413FDD"/>
    <w:rsid w:val="0042037D"/>
    <w:rsid w:val="004B4994"/>
    <w:rsid w:val="004B582D"/>
    <w:rsid w:val="004B685B"/>
    <w:rsid w:val="0051099F"/>
    <w:rsid w:val="0052711A"/>
    <w:rsid w:val="00547C9F"/>
    <w:rsid w:val="0055792F"/>
    <w:rsid w:val="00571C36"/>
    <w:rsid w:val="00593966"/>
    <w:rsid w:val="00596A88"/>
    <w:rsid w:val="005C1AF7"/>
    <w:rsid w:val="005D5D4A"/>
    <w:rsid w:val="005D7F3C"/>
    <w:rsid w:val="005E2324"/>
    <w:rsid w:val="0060473B"/>
    <w:rsid w:val="00604C7C"/>
    <w:rsid w:val="0062059D"/>
    <w:rsid w:val="00622D18"/>
    <w:rsid w:val="00672DCD"/>
    <w:rsid w:val="006A0895"/>
    <w:rsid w:val="006E2292"/>
    <w:rsid w:val="006E6549"/>
    <w:rsid w:val="00716E1A"/>
    <w:rsid w:val="007414C3"/>
    <w:rsid w:val="007452B2"/>
    <w:rsid w:val="00756A5E"/>
    <w:rsid w:val="007B25C5"/>
    <w:rsid w:val="00803521"/>
    <w:rsid w:val="0084206D"/>
    <w:rsid w:val="00867815"/>
    <w:rsid w:val="008709EF"/>
    <w:rsid w:val="008E65DC"/>
    <w:rsid w:val="009433F7"/>
    <w:rsid w:val="0095772D"/>
    <w:rsid w:val="009F2FEF"/>
    <w:rsid w:val="00A86999"/>
    <w:rsid w:val="00AC5C9A"/>
    <w:rsid w:val="00B53840"/>
    <w:rsid w:val="00BA107C"/>
    <w:rsid w:val="00BB3184"/>
    <w:rsid w:val="00BB560F"/>
    <w:rsid w:val="00BC78D5"/>
    <w:rsid w:val="00BD34CB"/>
    <w:rsid w:val="00C068B8"/>
    <w:rsid w:val="00C45005"/>
    <w:rsid w:val="00CC15DC"/>
    <w:rsid w:val="00CC246F"/>
    <w:rsid w:val="00CD1E46"/>
    <w:rsid w:val="00CD5107"/>
    <w:rsid w:val="00D42029"/>
    <w:rsid w:val="00D8002E"/>
    <w:rsid w:val="00E04B90"/>
    <w:rsid w:val="00EC4135"/>
    <w:rsid w:val="00ED381B"/>
    <w:rsid w:val="00EE1389"/>
    <w:rsid w:val="00F24EDF"/>
    <w:rsid w:val="00F563A0"/>
    <w:rsid w:val="00F57552"/>
    <w:rsid w:val="00FF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ostalCode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semiHidden/>
    <w:rsid w:val="001E61E3"/>
  </w:style>
  <w:style w:type="table" w:default="1" w:styleId="TableNormal">
    <w:name w:val="Normal Table"/>
    <w:semiHidden/>
    <w:rsid w:val="00056C1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1E61E3"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E61E3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291EE1"/>
    <w:pPr>
      <w:numPr>
        <w:ilvl w:val="1"/>
      </w:numPr>
      <w:tabs>
        <w:tab w:val="clear" w:pos="1152"/>
        <w:tab w:val="left" w:pos="234"/>
        <w:tab w:val="left" w:pos="1170"/>
      </w:tabs>
      <w:ind w:hanging="39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70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6E2292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6E2292"/>
    <w:pPr>
      <w:numPr>
        <w:ilvl w:val="4"/>
      </w:numPr>
      <w:ind w:hanging="54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semiHidden/>
    <w:rsid w:val="001E61E3"/>
  </w:style>
  <w:style w:type="table" w:default="1" w:styleId="TableNormal">
    <w:name w:val="Normal Table"/>
    <w:semiHidden/>
    <w:rsid w:val="00056C1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1E61E3"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E61E3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291EE1"/>
    <w:pPr>
      <w:numPr>
        <w:ilvl w:val="1"/>
      </w:numPr>
      <w:tabs>
        <w:tab w:val="clear" w:pos="1152"/>
        <w:tab w:val="left" w:pos="234"/>
        <w:tab w:val="left" w:pos="1170"/>
      </w:tabs>
      <w:ind w:hanging="39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70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6E2292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6E2292"/>
    <w:pPr>
      <w:numPr>
        <w:ilvl w:val="4"/>
      </w:numPr>
      <w:ind w:hanging="54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78DF6-F03C-47C7-BB82-A90B4653B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ARCATMasterR2.dot</Template>
  <TotalTime>0</TotalTime>
  <Pages>3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7766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tmurzens</dc:creator>
  <cp:lastModifiedBy>Tom Murzenski</cp:lastModifiedBy>
  <cp:revision>2</cp:revision>
  <cp:lastPrinted>2009-09-14T13:04:00Z</cp:lastPrinted>
  <dcterms:created xsi:type="dcterms:W3CDTF">2013-06-01T02:35:00Z</dcterms:created>
  <dcterms:modified xsi:type="dcterms:W3CDTF">2013-06-01T02:35:00Z</dcterms:modified>
</cp:coreProperties>
</file>