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ECCABE64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ocumentProtection w:edit="readOnly" w:enforcement="0"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074C2"/>
    <w:rsid w:val="00012D03"/>
    <w:rsid w:val="00017C3C"/>
    <w:rsid w:val="000359FB"/>
    <w:rsid w:val="00037355"/>
    <w:rsid w:val="00044702"/>
    <w:rsid w:val="0006308C"/>
    <w:rsid w:val="00096E73"/>
    <w:rsid w:val="000B145F"/>
    <w:rsid w:val="001026F8"/>
    <w:rsid w:val="001611CE"/>
    <w:rsid w:val="001860FE"/>
    <w:rsid w:val="001B2814"/>
    <w:rsid w:val="002016A2"/>
    <w:rsid w:val="00256421"/>
    <w:rsid w:val="00317806"/>
    <w:rsid w:val="003207F3"/>
    <w:rsid w:val="00333316"/>
    <w:rsid w:val="003626B9"/>
    <w:rsid w:val="0036328B"/>
    <w:rsid w:val="003905D7"/>
    <w:rsid w:val="003A0F2E"/>
    <w:rsid w:val="003A252A"/>
    <w:rsid w:val="003E61C8"/>
    <w:rsid w:val="003E6A96"/>
    <w:rsid w:val="003F6525"/>
    <w:rsid w:val="00413FDD"/>
    <w:rsid w:val="004304EC"/>
    <w:rsid w:val="0044063C"/>
    <w:rsid w:val="004B4994"/>
    <w:rsid w:val="004B5011"/>
    <w:rsid w:val="004B582D"/>
    <w:rsid w:val="004E4508"/>
    <w:rsid w:val="0059096A"/>
    <w:rsid w:val="00593966"/>
    <w:rsid w:val="00596A88"/>
    <w:rsid w:val="005C1AF7"/>
    <w:rsid w:val="005D7F3C"/>
    <w:rsid w:val="005F3353"/>
    <w:rsid w:val="0060473B"/>
    <w:rsid w:val="00604C7C"/>
    <w:rsid w:val="0066622F"/>
    <w:rsid w:val="00672DCD"/>
    <w:rsid w:val="006E2BF1"/>
    <w:rsid w:val="006E6549"/>
    <w:rsid w:val="00716E1A"/>
    <w:rsid w:val="007414C3"/>
    <w:rsid w:val="00747A2F"/>
    <w:rsid w:val="007B25C5"/>
    <w:rsid w:val="007B607B"/>
    <w:rsid w:val="00867815"/>
    <w:rsid w:val="008709EF"/>
    <w:rsid w:val="00907B1D"/>
    <w:rsid w:val="00970207"/>
    <w:rsid w:val="009823AF"/>
    <w:rsid w:val="009C7BAA"/>
    <w:rsid w:val="009E462A"/>
    <w:rsid w:val="009F2FEF"/>
    <w:rsid w:val="00A86999"/>
    <w:rsid w:val="00A91CC9"/>
    <w:rsid w:val="00AA0E6A"/>
    <w:rsid w:val="00AC5C9A"/>
    <w:rsid w:val="00B0124A"/>
    <w:rsid w:val="00BB560F"/>
    <w:rsid w:val="00BD34CB"/>
    <w:rsid w:val="00BF7D69"/>
    <w:rsid w:val="00C068B8"/>
    <w:rsid w:val="00C432A9"/>
    <w:rsid w:val="00C45005"/>
    <w:rsid w:val="00C8239B"/>
    <w:rsid w:val="00C9584C"/>
    <w:rsid w:val="00CA1F0F"/>
    <w:rsid w:val="00CA604C"/>
    <w:rsid w:val="00CC246F"/>
    <w:rsid w:val="00CD1E46"/>
    <w:rsid w:val="00D3578E"/>
    <w:rsid w:val="00E105A9"/>
    <w:rsid w:val="00EF34D3"/>
    <w:rsid w:val="00F24EDF"/>
    <w:rsid w:val="00F266A1"/>
    <w:rsid w:val="00FA35A8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611CE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5F3353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4B5011"/>
    <w:pPr>
      <w:numPr>
        <w:ilvl w:val="4"/>
      </w:numPr>
      <w:tabs>
        <w:tab w:val="clear" w:pos="2250"/>
        <w:tab w:val="clear" w:pos="2304"/>
        <w:tab w:val="num" w:pos="2880"/>
      </w:tabs>
      <w:ind w:left="2880" w:hanging="630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9BEBE-AD85-413C-B045-373DC89E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7</TotalTime>
  <Pages>5</Pages>
  <Words>959</Words>
  <Characters>8861</Characters>
  <Application>Microsoft Office Word</Application>
  <DocSecurity>0</DocSecurity>
  <Lines>73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9801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5</cp:revision>
  <cp:lastPrinted>2009-09-15T16:02:00Z</cp:lastPrinted>
  <dcterms:created xsi:type="dcterms:W3CDTF">2013-02-01T20:52:00Z</dcterms:created>
  <dcterms:modified xsi:type="dcterms:W3CDTF">2013-05-31T19:45:00Z</dcterms:modified>
  <cp:category/>
</cp:coreProperties>
</file>