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8544E1AC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1296"/>
        </w:tabs>
        <w:ind w:left="129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746"/>
        </w:tabs>
        <w:ind w:left="1746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12D03"/>
    <w:rsid w:val="000359FB"/>
    <w:rsid w:val="00037355"/>
    <w:rsid w:val="00044702"/>
    <w:rsid w:val="0006308C"/>
    <w:rsid w:val="002248FA"/>
    <w:rsid w:val="00256421"/>
    <w:rsid w:val="00291EE1"/>
    <w:rsid w:val="002D270A"/>
    <w:rsid w:val="003074AC"/>
    <w:rsid w:val="00317806"/>
    <w:rsid w:val="003207F3"/>
    <w:rsid w:val="00333316"/>
    <w:rsid w:val="003616D5"/>
    <w:rsid w:val="003626B9"/>
    <w:rsid w:val="0036328B"/>
    <w:rsid w:val="003905D7"/>
    <w:rsid w:val="003A0F2E"/>
    <w:rsid w:val="003E61C8"/>
    <w:rsid w:val="003E6A96"/>
    <w:rsid w:val="003F6525"/>
    <w:rsid w:val="00413FDD"/>
    <w:rsid w:val="0042037D"/>
    <w:rsid w:val="00451DDE"/>
    <w:rsid w:val="004B4994"/>
    <w:rsid w:val="004B582D"/>
    <w:rsid w:val="004B685B"/>
    <w:rsid w:val="0051099F"/>
    <w:rsid w:val="00547C9F"/>
    <w:rsid w:val="00593966"/>
    <w:rsid w:val="00596A88"/>
    <w:rsid w:val="005C1AF7"/>
    <w:rsid w:val="005D5D4A"/>
    <w:rsid w:val="005D7F3C"/>
    <w:rsid w:val="005E2324"/>
    <w:rsid w:val="0060473B"/>
    <w:rsid w:val="00604C7C"/>
    <w:rsid w:val="0062059D"/>
    <w:rsid w:val="00622D18"/>
    <w:rsid w:val="00672DCD"/>
    <w:rsid w:val="006A0895"/>
    <w:rsid w:val="006E2292"/>
    <w:rsid w:val="006E6549"/>
    <w:rsid w:val="00716E1A"/>
    <w:rsid w:val="007414C3"/>
    <w:rsid w:val="007452B2"/>
    <w:rsid w:val="00756A5E"/>
    <w:rsid w:val="007B25C5"/>
    <w:rsid w:val="00803521"/>
    <w:rsid w:val="0084206D"/>
    <w:rsid w:val="00867815"/>
    <w:rsid w:val="008709EF"/>
    <w:rsid w:val="008E65DC"/>
    <w:rsid w:val="0095772D"/>
    <w:rsid w:val="009F2FEF"/>
    <w:rsid w:val="00A86999"/>
    <w:rsid w:val="00AC5C9A"/>
    <w:rsid w:val="00B40247"/>
    <w:rsid w:val="00BA107C"/>
    <w:rsid w:val="00BB3184"/>
    <w:rsid w:val="00BB560F"/>
    <w:rsid w:val="00BC78D5"/>
    <w:rsid w:val="00BD34CB"/>
    <w:rsid w:val="00BF1EC4"/>
    <w:rsid w:val="00C068B8"/>
    <w:rsid w:val="00C45005"/>
    <w:rsid w:val="00CC246F"/>
    <w:rsid w:val="00CD1E46"/>
    <w:rsid w:val="00CD5107"/>
    <w:rsid w:val="00D42029"/>
    <w:rsid w:val="00E006B9"/>
    <w:rsid w:val="00EC4135"/>
    <w:rsid w:val="00EE1389"/>
    <w:rsid w:val="00F24EDF"/>
    <w:rsid w:val="00F57552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E61E3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291EE1"/>
    <w:pPr>
      <w:numPr>
        <w:ilvl w:val="1"/>
      </w:numPr>
      <w:tabs>
        <w:tab w:val="clear" w:pos="1152"/>
        <w:tab w:val="left" w:pos="234"/>
        <w:tab w:val="left" w:pos="1170"/>
      </w:tabs>
      <w:ind w:hanging="39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70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6E2292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6E2292"/>
    <w:pPr>
      <w:numPr>
        <w:ilvl w:val="4"/>
      </w:numPr>
      <w:ind w:hanging="54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39F34-D0C0-4D11-9F2C-55E6B358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3</TotalTime>
  <Pages>4</Pages>
  <Words>675</Words>
  <Characters>7093</Characters>
  <Application>Microsoft Office Word</Application>
  <DocSecurity>0</DocSecurity>
  <Lines>59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7753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3</cp:revision>
  <cp:lastPrinted>2009-09-14T14:04:00Z</cp:lastPrinted>
  <dcterms:created xsi:type="dcterms:W3CDTF">2013-02-01T20:53:00Z</dcterms:created>
  <dcterms:modified xsi:type="dcterms:W3CDTF">2013-05-31T19:14:00Z</dcterms:modified>
  <cp:category/>
</cp:coreProperties>
</file>